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8DAC" w14:textId="77777777" w:rsidR="00CB6FE5" w:rsidRPr="00CB6FE5" w:rsidRDefault="00CB6FE5" w:rsidP="00CB6FE5">
      <w:pPr>
        <w:rPr>
          <w:rFonts w:hAnsi="ＭＳ 明朝"/>
        </w:rPr>
      </w:pPr>
      <w:r w:rsidRPr="00CB6FE5">
        <w:rPr>
          <w:rFonts w:hAnsi="ＭＳ 明朝" w:hint="eastAsia"/>
        </w:rPr>
        <w:t>様式第</w:t>
      </w:r>
      <w:r w:rsidRPr="00CB6FE5">
        <w:rPr>
          <w:rFonts w:hAnsi="ＭＳ 明朝"/>
        </w:rPr>
        <w:t>6</w:t>
      </w:r>
      <w:r w:rsidRPr="00CB6FE5">
        <w:rPr>
          <w:rFonts w:hAnsi="ＭＳ 明朝" w:hint="eastAsia"/>
        </w:rPr>
        <w:t>号</w:t>
      </w:r>
      <w:r w:rsidRPr="00CB6FE5">
        <w:rPr>
          <w:rFonts w:hAnsi="ＭＳ 明朝"/>
        </w:rPr>
        <w:t>(</w:t>
      </w:r>
      <w:r w:rsidRPr="00CB6FE5">
        <w:rPr>
          <w:rFonts w:hAnsi="ＭＳ 明朝" w:hint="eastAsia"/>
        </w:rPr>
        <w:t>第</w:t>
      </w:r>
      <w:r w:rsidRPr="00CB6FE5">
        <w:rPr>
          <w:rFonts w:hAnsi="ＭＳ 明朝"/>
        </w:rPr>
        <w:t>9</w:t>
      </w:r>
      <w:r w:rsidRPr="00CB6FE5">
        <w:rPr>
          <w:rFonts w:hAnsi="ＭＳ 明朝" w:hint="eastAsia"/>
        </w:rPr>
        <w:t>条関係</w:t>
      </w:r>
      <w:r w:rsidRPr="00CB6FE5">
        <w:rPr>
          <w:rFonts w:hAnsi="ＭＳ 明朝"/>
        </w:rPr>
        <w:t>)</w:t>
      </w:r>
    </w:p>
    <w:p w14:paraId="0BB2E1B8" w14:textId="77777777" w:rsidR="00CB6FE5" w:rsidRPr="00CB6FE5" w:rsidRDefault="00CB6FE5" w:rsidP="00CB6FE5">
      <w:pPr>
        <w:rPr>
          <w:rFonts w:hAnsi="ＭＳ 明朝"/>
        </w:rPr>
      </w:pPr>
    </w:p>
    <w:p w14:paraId="688A0856" w14:textId="77777777" w:rsidR="00CB6FE5" w:rsidRPr="00CB6FE5" w:rsidRDefault="00CB6FE5" w:rsidP="00CB6FE5">
      <w:pPr>
        <w:rPr>
          <w:rFonts w:hAnsi="ＭＳ 明朝"/>
        </w:rPr>
      </w:pPr>
    </w:p>
    <w:p w14:paraId="126EC9CD" w14:textId="77777777" w:rsidR="00CB6FE5" w:rsidRPr="00CB6FE5" w:rsidRDefault="00CB6FE5" w:rsidP="00CB6FE5">
      <w:pPr>
        <w:jc w:val="center"/>
        <w:rPr>
          <w:rFonts w:hAnsi="ＭＳ 明朝"/>
        </w:rPr>
      </w:pPr>
      <w:r w:rsidRPr="00CB6FE5">
        <w:rPr>
          <w:rFonts w:hAnsi="ＭＳ 明朝" w:hint="eastAsia"/>
          <w:spacing w:val="315"/>
        </w:rPr>
        <w:t>入札</w:t>
      </w:r>
      <w:r w:rsidRPr="00CB6FE5">
        <w:rPr>
          <w:rFonts w:hAnsi="ＭＳ 明朝" w:hint="eastAsia"/>
        </w:rPr>
        <w:t>書</w:t>
      </w:r>
    </w:p>
    <w:p w14:paraId="3F4068EE" w14:textId="77777777" w:rsidR="00CB6FE5" w:rsidRPr="00CB6FE5" w:rsidRDefault="00CB6FE5" w:rsidP="00CB6FE5">
      <w:pPr>
        <w:rPr>
          <w:rFonts w:hAnsi="ＭＳ 明朝"/>
        </w:rPr>
      </w:pPr>
    </w:p>
    <w:p w14:paraId="250659CA" w14:textId="77777777" w:rsidR="00CB6FE5" w:rsidRPr="00CB6FE5" w:rsidRDefault="00CB6FE5" w:rsidP="00CB6FE5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549"/>
        <w:gridCol w:w="550"/>
        <w:gridCol w:w="550"/>
        <w:gridCol w:w="549"/>
        <w:gridCol w:w="550"/>
        <w:gridCol w:w="550"/>
        <w:gridCol w:w="550"/>
        <w:gridCol w:w="549"/>
        <w:gridCol w:w="550"/>
        <w:gridCol w:w="550"/>
        <w:gridCol w:w="550"/>
        <w:gridCol w:w="1212"/>
      </w:tblGrid>
      <w:tr w:rsidR="00CB6FE5" w:rsidRPr="00CB6FE5" w14:paraId="060E060D" w14:textId="77777777" w:rsidTr="00A07D73">
        <w:trPr>
          <w:cantSplit/>
          <w:trHeight w:val="930"/>
        </w:trPr>
        <w:tc>
          <w:tcPr>
            <w:tcW w:w="1246" w:type="dxa"/>
            <w:tcBorders>
              <w:top w:val="nil"/>
              <w:left w:val="nil"/>
              <w:bottom w:val="nil"/>
            </w:tcBorders>
            <w:vAlign w:val="center"/>
          </w:tcPr>
          <w:p w14:paraId="7FAF605D" w14:textId="77777777"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金</w:t>
            </w:r>
          </w:p>
        </w:tc>
        <w:tc>
          <w:tcPr>
            <w:tcW w:w="549" w:type="dxa"/>
          </w:tcPr>
          <w:p w14:paraId="0610C2A7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14:paraId="4C0845AD" w14:textId="77777777" w:rsidR="00CB6FE5" w:rsidRPr="00CB6FE5" w:rsidRDefault="00CB6FE5" w:rsidP="00CB6FE5">
            <w:pPr>
              <w:jc w:val="lef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  <w:tcBorders>
              <w:left w:val="nil"/>
            </w:tcBorders>
          </w:tcPr>
          <w:p w14:paraId="7465E2D9" w14:textId="77777777"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億</w:t>
            </w:r>
          </w:p>
        </w:tc>
        <w:tc>
          <w:tcPr>
            <w:tcW w:w="549" w:type="dxa"/>
          </w:tcPr>
          <w:p w14:paraId="03BC9958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14:paraId="755377D8" w14:textId="77777777"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百</w:t>
            </w:r>
          </w:p>
        </w:tc>
        <w:tc>
          <w:tcPr>
            <w:tcW w:w="550" w:type="dxa"/>
            <w:tcBorders>
              <w:left w:val="nil"/>
            </w:tcBorders>
          </w:tcPr>
          <w:p w14:paraId="1E29801F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</w:tcPr>
          <w:p w14:paraId="3924F968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49" w:type="dxa"/>
            <w:tcBorders>
              <w:right w:val="single" w:sz="12" w:space="0" w:color="auto"/>
            </w:tcBorders>
          </w:tcPr>
          <w:p w14:paraId="5A80E3F2" w14:textId="77777777" w:rsidR="00CB6FE5" w:rsidRPr="00CB6FE5" w:rsidRDefault="00CB6FE5" w:rsidP="00CB6FE5">
            <w:pPr>
              <w:jc w:val="right"/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千</w:t>
            </w:r>
          </w:p>
        </w:tc>
        <w:tc>
          <w:tcPr>
            <w:tcW w:w="550" w:type="dxa"/>
            <w:tcBorders>
              <w:left w:val="nil"/>
            </w:tcBorders>
          </w:tcPr>
          <w:p w14:paraId="1DB59A9A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</w:tcPr>
          <w:p w14:paraId="5AF8B7B2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550" w:type="dxa"/>
          </w:tcPr>
          <w:p w14:paraId="12AC18E2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bottom w:val="nil"/>
              <w:right w:val="nil"/>
            </w:tcBorders>
            <w:vAlign w:val="center"/>
          </w:tcPr>
          <w:p w14:paraId="6F435B2F" w14:textId="77777777" w:rsidR="00CB6FE5" w:rsidRPr="00CB6FE5" w:rsidRDefault="00CB6FE5" w:rsidP="00CB6FE5">
            <w:pPr>
              <w:rPr>
                <w:rFonts w:hAnsi="ＭＳ 明朝"/>
              </w:rPr>
            </w:pPr>
            <w:r w:rsidRPr="00CB6FE5">
              <w:rPr>
                <w:rFonts w:hAnsi="ＭＳ 明朝" w:hint="eastAsia"/>
              </w:rPr>
              <w:t>円</w:t>
            </w:r>
          </w:p>
        </w:tc>
      </w:tr>
    </w:tbl>
    <w:tbl>
      <w:tblPr>
        <w:tblStyle w:val="a9"/>
        <w:tblpPr w:leftFromText="142" w:rightFromText="142" w:vertAnchor="text" w:horzAnchor="margin" w:tblpXSpec="center" w:tblpY="200"/>
        <w:tblW w:w="3076" w:type="dxa"/>
        <w:tblLook w:val="04A0" w:firstRow="1" w:lastRow="0" w:firstColumn="1" w:lastColumn="0" w:noHBand="0" w:noVBand="1"/>
      </w:tblPr>
      <w:tblGrid>
        <w:gridCol w:w="1204"/>
        <w:gridCol w:w="624"/>
        <w:gridCol w:w="624"/>
        <w:gridCol w:w="624"/>
      </w:tblGrid>
      <w:tr w:rsidR="00596579" w14:paraId="61BEB35D" w14:textId="77777777" w:rsidTr="00596579">
        <w:trPr>
          <w:trHeight w:val="551"/>
        </w:trPr>
        <w:tc>
          <w:tcPr>
            <w:tcW w:w="1204" w:type="dxa"/>
            <w:vAlign w:val="center"/>
          </w:tcPr>
          <w:p w14:paraId="630ACA75" w14:textId="77777777" w:rsidR="00596579" w:rsidRDefault="00596579" w:rsidP="0059657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くじ番号</w:t>
            </w:r>
          </w:p>
        </w:tc>
        <w:tc>
          <w:tcPr>
            <w:tcW w:w="624" w:type="dxa"/>
          </w:tcPr>
          <w:p w14:paraId="3005CB03" w14:textId="77777777" w:rsidR="00596579" w:rsidRDefault="00596579" w:rsidP="00596579">
            <w:pPr>
              <w:jc w:val="left"/>
              <w:rPr>
                <w:rFonts w:hAnsi="ＭＳ 明朝"/>
              </w:rPr>
            </w:pPr>
          </w:p>
        </w:tc>
        <w:tc>
          <w:tcPr>
            <w:tcW w:w="624" w:type="dxa"/>
          </w:tcPr>
          <w:p w14:paraId="694A0A21" w14:textId="77777777" w:rsidR="00596579" w:rsidRDefault="00596579" w:rsidP="00596579">
            <w:pPr>
              <w:jc w:val="left"/>
              <w:rPr>
                <w:rFonts w:hAnsi="ＭＳ 明朝"/>
              </w:rPr>
            </w:pPr>
          </w:p>
        </w:tc>
        <w:tc>
          <w:tcPr>
            <w:tcW w:w="624" w:type="dxa"/>
          </w:tcPr>
          <w:p w14:paraId="58737E3C" w14:textId="77777777" w:rsidR="00596579" w:rsidRDefault="00596579" w:rsidP="00596579">
            <w:pPr>
              <w:jc w:val="left"/>
              <w:rPr>
                <w:rFonts w:hAnsi="ＭＳ 明朝"/>
              </w:rPr>
            </w:pPr>
          </w:p>
        </w:tc>
      </w:tr>
    </w:tbl>
    <w:p w14:paraId="6BF3E261" w14:textId="77777777" w:rsidR="00CB6FE5" w:rsidRPr="00CB6FE5" w:rsidRDefault="00CB6FE5" w:rsidP="00CB6FE5">
      <w:pPr>
        <w:jc w:val="left"/>
        <w:rPr>
          <w:rFonts w:hAnsi="ＭＳ 明朝"/>
        </w:rPr>
      </w:pPr>
    </w:p>
    <w:p w14:paraId="06409D27" w14:textId="77777777" w:rsidR="00CB6FE5" w:rsidRDefault="00CB6FE5" w:rsidP="00CB6FE5">
      <w:pPr>
        <w:jc w:val="left"/>
        <w:rPr>
          <w:rFonts w:hAnsi="ＭＳ 明朝"/>
        </w:rPr>
      </w:pPr>
    </w:p>
    <w:p w14:paraId="77D982A8" w14:textId="77777777" w:rsidR="00596579" w:rsidRDefault="00596579" w:rsidP="00CB6FE5">
      <w:pPr>
        <w:jc w:val="left"/>
        <w:rPr>
          <w:rFonts w:hAnsi="ＭＳ 明朝"/>
        </w:rPr>
      </w:pPr>
    </w:p>
    <w:p w14:paraId="6E766EA6" w14:textId="77777777" w:rsidR="00596579" w:rsidRPr="00CB6FE5" w:rsidRDefault="00596579" w:rsidP="00CB6FE5">
      <w:pPr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※記入のない場合は【０００】とします。</w:t>
      </w:r>
    </w:p>
    <w:p w14:paraId="507FCDD1" w14:textId="77777777" w:rsidR="00CB6FE5" w:rsidRPr="00CB6FE5" w:rsidRDefault="00CB6FE5" w:rsidP="00CB6FE5">
      <w:pPr>
        <w:wordWrap/>
        <w:spacing w:line="480" w:lineRule="auto"/>
        <w:jc w:val="left"/>
        <w:rPr>
          <w:rFonts w:hAnsi="ＭＳ 明朝"/>
        </w:rPr>
      </w:pPr>
      <w:r w:rsidRPr="00CB6FE5">
        <w:rPr>
          <w:rFonts w:hAnsi="ＭＳ 明朝"/>
        </w:rPr>
        <w:t>1</w:t>
      </w:r>
      <w:r w:rsidRPr="00CB6FE5">
        <w:rPr>
          <w:rFonts w:hAnsi="ＭＳ 明朝" w:hint="eastAsia"/>
        </w:rPr>
        <w:t xml:space="preserve">　</w:t>
      </w:r>
      <w:r w:rsidR="001A508F" w:rsidRPr="00596579">
        <w:rPr>
          <w:rFonts w:hAnsi="ＭＳ 明朝" w:hint="eastAsia"/>
          <w:spacing w:val="210"/>
          <w:kern w:val="0"/>
          <w:fitText w:val="1470" w:id="-1558532862"/>
        </w:rPr>
        <w:t>工事</w:t>
      </w:r>
      <w:r w:rsidR="001A508F" w:rsidRPr="00596579">
        <w:rPr>
          <w:rFonts w:hAnsi="ＭＳ 明朝" w:hint="eastAsia"/>
          <w:kern w:val="0"/>
          <w:fitText w:val="1470" w:id="-1558532862"/>
        </w:rPr>
        <w:t>名</w:t>
      </w:r>
    </w:p>
    <w:p w14:paraId="520799F9" w14:textId="77777777" w:rsidR="00CB6FE5" w:rsidRPr="00CB6FE5" w:rsidRDefault="00CB6FE5" w:rsidP="00CB6FE5">
      <w:pPr>
        <w:wordWrap/>
        <w:spacing w:line="480" w:lineRule="auto"/>
        <w:jc w:val="left"/>
        <w:rPr>
          <w:rFonts w:hAnsi="ＭＳ 明朝"/>
        </w:rPr>
      </w:pPr>
      <w:r w:rsidRPr="00CB6FE5">
        <w:rPr>
          <w:rFonts w:hAnsi="ＭＳ 明朝"/>
        </w:rPr>
        <w:t xml:space="preserve">2　</w:t>
      </w:r>
      <w:r w:rsidR="001A508F" w:rsidRPr="001A508F">
        <w:rPr>
          <w:rFonts w:hAnsi="ＭＳ 明朝" w:hint="eastAsia"/>
          <w:spacing w:val="105"/>
          <w:kern w:val="0"/>
          <w:fitText w:val="1470" w:id="-1558532863"/>
        </w:rPr>
        <w:t>工事番</w:t>
      </w:r>
      <w:r w:rsidR="001A508F" w:rsidRPr="001A508F">
        <w:rPr>
          <w:rFonts w:hAnsi="ＭＳ 明朝" w:hint="eastAsia"/>
          <w:kern w:val="0"/>
          <w:fitText w:val="1470" w:id="-1558532863"/>
        </w:rPr>
        <w:t>号</w:t>
      </w:r>
    </w:p>
    <w:p w14:paraId="08AAD780" w14:textId="77777777" w:rsidR="00CB6FE5" w:rsidRPr="00CB6FE5" w:rsidRDefault="00CB6FE5" w:rsidP="00CB6FE5">
      <w:pPr>
        <w:wordWrap/>
        <w:spacing w:line="360" w:lineRule="auto"/>
        <w:jc w:val="left"/>
        <w:rPr>
          <w:rFonts w:hAnsi="ＭＳ 明朝"/>
        </w:rPr>
      </w:pPr>
      <w:r w:rsidRPr="00CB6FE5">
        <w:rPr>
          <w:rFonts w:hAnsi="ＭＳ 明朝" w:hint="eastAsia"/>
        </w:rPr>
        <w:t>3</w:t>
      </w:r>
      <w:r w:rsidRPr="00CB6FE5">
        <w:rPr>
          <w:rFonts w:hAnsi="ＭＳ 明朝"/>
        </w:rPr>
        <w:t xml:space="preserve">　</w:t>
      </w:r>
      <w:r w:rsidR="001A508F" w:rsidRPr="001A508F">
        <w:rPr>
          <w:rFonts w:hAnsi="ＭＳ 明朝" w:hint="eastAsia"/>
          <w:spacing w:val="105"/>
          <w:kern w:val="0"/>
          <w:fitText w:val="1470" w:id="-1558532864"/>
        </w:rPr>
        <w:t>工事場</w:t>
      </w:r>
      <w:r w:rsidR="001A508F" w:rsidRPr="001A508F">
        <w:rPr>
          <w:rFonts w:hAnsi="ＭＳ 明朝" w:hint="eastAsia"/>
          <w:kern w:val="0"/>
          <w:fitText w:val="1470" w:id="-1558532864"/>
        </w:rPr>
        <w:t>所</w:t>
      </w:r>
      <w:r w:rsidRPr="00CB6FE5">
        <w:rPr>
          <w:rFonts w:hAnsi="ＭＳ 明朝" w:hint="eastAsia"/>
          <w:kern w:val="0"/>
        </w:rPr>
        <w:t xml:space="preserve">　　　　　五條市　　　　　　　　　　　　　　地内</w:t>
      </w:r>
    </w:p>
    <w:p w14:paraId="1D1A0E83" w14:textId="77777777" w:rsidR="00CB6FE5" w:rsidRPr="00CB6FE5" w:rsidRDefault="00CB6FE5" w:rsidP="00CB6FE5">
      <w:pPr>
        <w:wordWrap/>
        <w:spacing w:line="360" w:lineRule="auto"/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4　</w:t>
      </w:r>
      <w:r w:rsidRPr="00CB6FE5">
        <w:rPr>
          <w:rFonts w:hAnsi="ＭＳ 明朝" w:hint="eastAsia"/>
          <w:spacing w:val="20"/>
          <w:kern w:val="0"/>
          <w:fitText w:val="1470" w:id="-1572644861"/>
        </w:rPr>
        <w:t>路線(河川)</w:t>
      </w:r>
      <w:r w:rsidRPr="00CB6FE5">
        <w:rPr>
          <w:rFonts w:hAnsi="ＭＳ 明朝" w:hint="eastAsia"/>
          <w:spacing w:val="5"/>
          <w:kern w:val="0"/>
          <w:fitText w:val="1470" w:id="-1572644861"/>
        </w:rPr>
        <w:t>名</w:t>
      </w:r>
    </w:p>
    <w:p w14:paraId="0BAB763C" w14:textId="77777777" w:rsidR="00CB6FE5" w:rsidRPr="00CB6FE5" w:rsidRDefault="00CB6FE5" w:rsidP="00CB6FE5">
      <w:pPr>
        <w:wordWrap/>
        <w:spacing w:line="360" w:lineRule="auto"/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5　</w:t>
      </w:r>
      <w:r w:rsidRPr="00CB6FE5">
        <w:rPr>
          <w:rFonts w:hAnsi="ＭＳ 明朝" w:hint="eastAsia"/>
          <w:spacing w:val="52"/>
          <w:kern w:val="0"/>
          <w:fitText w:val="1470" w:id="-1572644860"/>
        </w:rPr>
        <w:t>入札保証</w:t>
      </w:r>
      <w:r w:rsidRPr="00CB6FE5">
        <w:rPr>
          <w:rFonts w:hAnsi="ＭＳ 明朝" w:hint="eastAsia"/>
          <w:spacing w:val="2"/>
          <w:kern w:val="0"/>
          <w:fitText w:val="1470" w:id="-1572644860"/>
        </w:rPr>
        <w:t>金</w:t>
      </w:r>
      <w:r w:rsidRPr="00CB6FE5">
        <w:rPr>
          <w:rFonts w:hAnsi="ＭＳ 明朝" w:hint="eastAsia"/>
        </w:rPr>
        <w:t xml:space="preserve">　　　　　　　　　金　　　　　　　　　円</w:t>
      </w:r>
    </w:p>
    <w:p w14:paraId="4BE38994" w14:textId="77777777"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　　　ただし、</w:t>
      </w:r>
      <w:r w:rsidRPr="00CB6FE5">
        <w:rPr>
          <w:rFonts w:hAnsi="ＭＳ 明朝" w:hint="eastAsia"/>
          <w:spacing w:val="210"/>
        </w:rPr>
        <w:t>現</w:t>
      </w:r>
      <w:r w:rsidRPr="00CB6FE5">
        <w:rPr>
          <w:rFonts w:hAnsi="ＭＳ 明朝" w:hint="eastAsia"/>
        </w:rPr>
        <w:t xml:space="preserve">金　　　</w:t>
      </w:r>
      <w:r w:rsidRPr="00CB6FE5">
        <w:rPr>
          <w:rFonts w:hAnsi="ＭＳ 明朝" w:hint="eastAsia"/>
          <w:w w:val="50"/>
        </w:rPr>
        <w:t xml:space="preserve">　</w:t>
      </w:r>
      <w:r w:rsidRPr="00CB6FE5">
        <w:rPr>
          <w:rFonts w:hAnsi="ＭＳ 明朝" w:hint="eastAsia"/>
        </w:rPr>
        <w:t>金　　　　　　　　　円</w:t>
      </w:r>
    </w:p>
    <w:p w14:paraId="7321CBED" w14:textId="77777777"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　　　　　　　代用証券　　　</w:t>
      </w:r>
      <w:r w:rsidRPr="00CB6FE5">
        <w:rPr>
          <w:rFonts w:hAnsi="ＭＳ 明朝" w:hint="eastAsia"/>
          <w:w w:val="50"/>
        </w:rPr>
        <w:t xml:space="preserve">　</w:t>
      </w:r>
      <w:r w:rsidRPr="00CB6FE5">
        <w:rPr>
          <w:rFonts w:hAnsi="ＭＳ 明朝" w:hint="eastAsia"/>
        </w:rPr>
        <w:t>金　　　　　　　　　円</w:t>
      </w:r>
    </w:p>
    <w:p w14:paraId="72994924" w14:textId="77777777" w:rsidR="00CB6FE5" w:rsidRPr="00CB6FE5" w:rsidRDefault="00CB6FE5" w:rsidP="00CB6FE5">
      <w:pPr>
        <w:jc w:val="left"/>
        <w:rPr>
          <w:rFonts w:hAnsi="ＭＳ 明朝"/>
        </w:rPr>
      </w:pPr>
    </w:p>
    <w:p w14:paraId="7D97E8A1" w14:textId="77777777" w:rsidR="00CB6FE5" w:rsidRPr="00CB6FE5" w:rsidRDefault="00CB6FE5" w:rsidP="00CB6FE5">
      <w:pPr>
        <w:jc w:val="left"/>
        <w:rPr>
          <w:rFonts w:hAnsi="ＭＳ 明朝"/>
        </w:rPr>
      </w:pPr>
    </w:p>
    <w:p w14:paraId="47C460BF" w14:textId="77777777"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入札心得を承諾のうえ、上記のとおり入札します。</w:t>
      </w:r>
    </w:p>
    <w:p w14:paraId="53C06DC1" w14:textId="77777777" w:rsidR="00CB6FE5" w:rsidRPr="00CB6FE5" w:rsidRDefault="00CB6FE5" w:rsidP="00CB6FE5">
      <w:pPr>
        <w:jc w:val="left"/>
        <w:rPr>
          <w:rFonts w:hAnsi="ＭＳ 明朝"/>
        </w:rPr>
      </w:pPr>
    </w:p>
    <w:p w14:paraId="183F744F" w14:textId="77777777" w:rsidR="00CB6FE5" w:rsidRPr="00CB6FE5" w:rsidRDefault="00CB6FE5" w:rsidP="00CB6FE5">
      <w:pPr>
        <w:jc w:val="left"/>
        <w:rPr>
          <w:rFonts w:hAnsi="ＭＳ 明朝"/>
        </w:rPr>
      </w:pPr>
    </w:p>
    <w:p w14:paraId="555DC374" w14:textId="77777777"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　　　　　　年　　月　　日</w:t>
      </w:r>
    </w:p>
    <w:p w14:paraId="0920214B" w14:textId="77777777" w:rsidR="00CB6FE5" w:rsidRPr="00CB6FE5" w:rsidRDefault="00CB6FE5" w:rsidP="00CB6FE5">
      <w:pPr>
        <w:jc w:val="left"/>
        <w:rPr>
          <w:rFonts w:hAnsi="ＭＳ 明朝"/>
        </w:rPr>
      </w:pPr>
    </w:p>
    <w:p w14:paraId="30AA0028" w14:textId="77777777" w:rsidR="00CB6FE5" w:rsidRPr="00CB6FE5" w:rsidRDefault="00CB6FE5" w:rsidP="00CB6FE5">
      <w:pPr>
        <w:jc w:val="left"/>
        <w:rPr>
          <w:rFonts w:hAnsi="ＭＳ 明朝"/>
        </w:rPr>
      </w:pPr>
      <w:r w:rsidRPr="00CB6FE5">
        <w:rPr>
          <w:rFonts w:hAnsi="ＭＳ 明朝" w:hint="eastAsia"/>
        </w:rPr>
        <w:t xml:space="preserve">　　五條市長　殿</w:t>
      </w:r>
    </w:p>
    <w:p w14:paraId="04D4C412" w14:textId="77777777" w:rsidR="00CB6FE5" w:rsidRPr="00CB6FE5" w:rsidRDefault="00CB6FE5" w:rsidP="00CB6FE5">
      <w:pPr>
        <w:jc w:val="left"/>
        <w:rPr>
          <w:rFonts w:hAnsi="ＭＳ 明朝"/>
        </w:rPr>
      </w:pPr>
    </w:p>
    <w:p w14:paraId="7172893A" w14:textId="77777777" w:rsidR="00CB6FE5" w:rsidRPr="00CB6FE5" w:rsidRDefault="00CB6FE5" w:rsidP="00CB6FE5">
      <w:pPr>
        <w:jc w:val="left"/>
        <w:rPr>
          <w:rFonts w:hAnsi="ＭＳ 明朝"/>
        </w:rPr>
      </w:pPr>
    </w:p>
    <w:p w14:paraId="52077A18" w14:textId="77777777" w:rsidR="00CB6FE5" w:rsidRPr="00CB6FE5" w:rsidRDefault="00CB6FE5" w:rsidP="00CB6FE5">
      <w:pPr>
        <w:jc w:val="right"/>
        <w:rPr>
          <w:rFonts w:hAnsi="ＭＳ 明朝"/>
        </w:rPr>
      </w:pPr>
      <w:r w:rsidRPr="00CB6FE5">
        <w:rPr>
          <w:rFonts w:hAnsi="ＭＳ 明朝" w:hint="eastAsia"/>
        </w:rPr>
        <w:t xml:space="preserve">入札者　</w:t>
      </w:r>
      <w:r w:rsidRPr="00CB6FE5">
        <w:rPr>
          <w:rFonts w:hAnsi="ＭＳ 明朝" w:hint="eastAsia"/>
          <w:spacing w:val="105"/>
        </w:rPr>
        <w:t>住</w:t>
      </w:r>
      <w:r w:rsidRPr="00CB6FE5">
        <w:rPr>
          <w:rFonts w:hAnsi="ＭＳ 明朝" w:hint="eastAsia"/>
        </w:rPr>
        <w:t xml:space="preserve">所　　　　　　　　　　　　　　　　</w:t>
      </w:r>
    </w:p>
    <w:p w14:paraId="03E3C6A9" w14:textId="77777777" w:rsidR="00CB6FE5" w:rsidRPr="00CB6FE5" w:rsidRDefault="00CB6FE5" w:rsidP="00CB6FE5">
      <w:pPr>
        <w:jc w:val="right"/>
        <w:rPr>
          <w:rFonts w:hAnsi="ＭＳ 明朝"/>
        </w:rPr>
      </w:pPr>
      <w:r w:rsidRPr="00CB6FE5">
        <w:rPr>
          <w:rFonts w:hAnsi="ＭＳ 明朝" w:hint="eastAsia"/>
          <w:spacing w:val="105"/>
        </w:rPr>
        <w:t>氏</w:t>
      </w:r>
      <w:r w:rsidRPr="00CB6FE5">
        <w:rPr>
          <w:rFonts w:hAnsi="ＭＳ 明朝" w:hint="eastAsia"/>
        </w:rPr>
        <w:t xml:space="preserve">名　　　　　　　　　　　　　　　　</w:t>
      </w:r>
    </w:p>
    <w:p w14:paraId="5448F000" w14:textId="77777777" w:rsidR="00CB6FE5" w:rsidRPr="00CB6FE5" w:rsidRDefault="00CB6FE5" w:rsidP="00CB6FE5">
      <w:pPr>
        <w:jc w:val="left"/>
        <w:rPr>
          <w:rFonts w:hAnsi="ＭＳ 明朝"/>
        </w:rPr>
      </w:pPr>
    </w:p>
    <w:p w14:paraId="0D2C0918" w14:textId="77777777" w:rsidR="00CB6FE5" w:rsidRPr="00CB6FE5" w:rsidRDefault="00CB6FE5" w:rsidP="00CB6FE5">
      <w:pPr>
        <w:ind w:firstLineChars="1900" w:firstLine="3990"/>
        <w:jc w:val="left"/>
        <w:rPr>
          <w:rFonts w:hAnsi="ＭＳ 明朝"/>
        </w:rPr>
      </w:pPr>
      <w:r w:rsidRPr="00CB6FE5">
        <w:rPr>
          <w:rFonts w:hAnsi="ＭＳ 明朝" w:hint="eastAsia"/>
        </w:rPr>
        <w:t>本件責任者名　　○○　○○（フルネーム）</w:t>
      </w:r>
    </w:p>
    <w:p w14:paraId="6D659011" w14:textId="77777777" w:rsidR="00CB6FE5" w:rsidRPr="00CB6FE5" w:rsidRDefault="00CB6FE5" w:rsidP="00CB6FE5">
      <w:pPr>
        <w:ind w:firstLineChars="2100" w:firstLine="4410"/>
        <w:jc w:val="left"/>
        <w:rPr>
          <w:rFonts w:hAnsi="ＭＳ 明朝"/>
        </w:rPr>
      </w:pPr>
      <w:r w:rsidRPr="00CB6FE5">
        <w:rPr>
          <w:rFonts w:hAnsi="ＭＳ 明朝" w:hint="eastAsia"/>
        </w:rPr>
        <w:t>担当者名　　○○　○○（フルネーム）</w:t>
      </w:r>
    </w:p>
    <w:p w14:paraId="6C54DEC6" w14:textId="77777777" w:rsidR="00CF7B70" w:rsidRPr="00CB6FE5" w:rsidRDefault="00CB6FE5" w:rsidP="00CB6FE5">
      <w:pPr>
        <w:ind w:firstLineChars="2100" w:firstLine="4410"/>
      </w:pPr>
      <w:r w:rsidRPr="00CB6FE5">
        <w:rPr>
          <w:rFonts w:hAnsi="ＭＳ 明朝" w:hint="eastAsia"/>
        </w:rPr>
        <w:t>連 絡 先　　○○○○－○○－○○○○</w:t>
      </w:r>
    </w:p>
    <w:sectPr w:rsidR="00CF7B70" w:rsidRPr="00CB6FE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F7CF0" w14:textId="77777777" w:rsidR="00AF38A5" w:rsidRDefault="00AF38A5" w:rsidP="00F77B09">
      <w:r>
        <w:separator/>
      </w:r>
    </w:p>
  </w:endnote>
  <w:endnote w:type="continuationSeparator" w:id="0">
    <w:p w14:paraId="57D83BE8" w14:textId="77777777" w:rsidR="00AF38A5" w:rsidRDefault="00AF38A5" w:rsidP="00F7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4E7C" w14:textId="77777777" w:rsidR="00AF38A5" w:rsidRDefault="00AF38A5" w:rsidP="00F77B09">
      <w:r>
        <w:separator/>
      </w:r>
    </w:p>
  </w:footnote>
  <w:footnote w:type="continuationSeparator" w:id="0">
    <w:p w14:paraId="5094E6CA" w14:textId="77777777" w:rsidR="00AF38A5" w:rsidRDefault="00AF38A5" w:rsidP="00F7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0B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214560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F4"/>
    <w:rsid w:val="00014471"/>
    <w:rsid w:val="00036367"/>
    <w:rsid w:val="001A508F"/>
    <w:rsid w:val="002317EB"/>
    <w:rsid w:val="00275EEA"/>
    <w:rsid w:val="00320492"/>
    <w:rsid w:val="003846EC"/>
    <w:rsid w:val="003D3A58"/>
    <w:rsid w:val="004C01F4"/>
    <w:rsid w:val="00566366"/>
    <w:rsid w:val="00596579"/>
    <w:rsid w:val="0065741A"/>
    <w:rsid w:val="006F5990"/>
    <w:rsid w:val="0074144B"/>
    <w:rsid w:val="007B26F9"/>
    <w:rsid w:val="00940536"/>
    <w:rsid w:val="00A55B0E"/>
    <w:rsid w:val="00AF38A5"/>
    <w:rsid w:val="00B955B8"/>
    <w:rsid w:val="00C02128"/>
    <w:rsid w:val="00CB6FE5"/>
    <w:rsid w:val="00CC794B"/>
    <w:rsid w:val="00CF2E13"/>
    <w:rsid w:val="00CF7B70"/>
    <w:rsid w:val="00D376B8"/>
    <w:rsid w:val="00D66DC2"/>
    <w:rsid w:val="00E055F0"/>
    <w:rsid w:val="00F32D41"/>
    <w:rsid w:val="00F4740A"/>
    <w:rsid w:val="00F53955"/>
    <w:rsid w:val="00F7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49E775"/>
  <w14:defaultImageDpi w14:val="0"/>
  <w15:docId w15:val="{FD6E15E7-96C6-4201-A5CB-99931C42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1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144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locked/>
    <w:rsid w:val="001A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7096;&#24335;&#29992;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新様式用Normal.dot</Template>
  <TotalTime>4</TotalTime>
  <Pages>1</Pages>
  <Words>177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G25052</cp:lastModifiedBy>
  <cp:revision>2</cp:revision>
  <cp:lastPrinted>2022-02-17T02:11:00Z</cp:lastPrinted>
  <dcterms:created xsi:type="dcterms:W3CDTF">2026-08-19T06:55:00Z</dcterms:created>
  <dcterms:modified xsi:type="dcterms:W3CDTF">2026-08-19T06:55:00Z</dcterms:modified>
</cp:coreProperties>
</file>